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148" w:rsidRDefault="00B3105E" w:rsidP="00DB4148">
      <w:pPr>
        <w:jc w:val="center"/>
        <w:rPr>
          <w:rFonts w:ascii="Arial" w:hAnsi="Arial" w:cs="Arial"/>
          <w:lang w:val="de-DE"/>
        </w:rPr>
      </w:pPr>
      <w:r w:rsidRPr="001664E7">
        <w:rPr>
          <w:rFonts w:ascii="Arial Narrow" w:hAnsi="Arial Narrow"/>
          <w:noProof/>
          <w:sz w:val="22"/>
        </w:rPr>
        <w:drawing>
          <wp:inline distT="0" distB="0" distL="0" distR="0">
            <wp:extent cx="304800" cy="314325"/>
            <wp:effectExtent l="0" t="0" r="0" b="9525"/>
            <wp:docPr id="1" name="Immagine 1" descr="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148" w:rsidRPr="00964951" w:rsidRDefault="00DB4148" w:rsidP="00DB4148">
      <w:pPr>
        <w:jc w:val="center"/>
        <w:rPr>
          <w:rFonts w:ascii="Arial" w:hAnsi="Arial" w:cs="Arial"/>
          <w:b/>
          <w:bCs/>
          <w:spacing w:val="18"/>
          <w:sz w:val="22"/>
          <w:szCs w:val="22"/>
        </w:rPr>
      </w:pPr>
      <w:r w:rsidRPr="00964951">
        <w:rPr>
          <w:rFonts w:ascii="Arial" w:hAnsi="Arial" w:cs="Arial"/>
          <w:b/>
          <w:bCs/>
          <w:spacing w:val="18"/>
          <w:sz w:val="22"/>
          <w:szCs w:val="22"/>
        </w:rPr>
        <w:t>Istituto Comprensivo Statale di Curtarolo e Campo San Martino (PD)</w:t>
      </w:r>
    </w:p>
    <w:p w:rsidR="00DB4148" w:rsidRDefault="00DB4148" w:rsidP="00DB4148">
      <w:pPr>
        <w:jc w:val="center"/>
        <w:rPr>
          <w:rFonts w:ascii="Arial" w:hAnsi="Arial" w:cs="Arial"/>
          <w:sz w:val="22"/>
          <w:szCs w:val="22"/>
        </w:rPr>
      </w:pPr>
      <w:r w:rsidRPr="00B90C0B">
        <w:rPr>
          <w:rFonts w:ascii="Arial" w:hAnsi="Arial" w:cs="Arial"/>
          <w:sz w:val="22"/>
          <w:szCs w:val="22"/>
        </w:rPr>
        <w:t>Scuole Primarie e Secondarie di I grado</w:t>
      </w:r>
    </w:p>
    <w:p w:rsidR="00DB4148" w:rsidRPr="00671411" w:rsidRDefault="00B3105E" w:rsidP="00DB4148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6057900" cy="0"/>
                <wp:effectExtent l="0" t="0" r="0" b="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2F3B8B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85pt" to="47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" strokeweight="3pt">
                <v:stroke linestyle="thinThin"/>
              </v:line>
            </w:pict>
          </mc:Fallback>
        </mc:AlternateContent>
      </w:r>
    </w:p>
    <w:tbl>
      <w:tblPr>
        <w:tblW w:w="954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2964"/>
        <w:gridCol w:w="3174"/>
      </w:tblGrid>
      <w:tr w:rsidR="00DB4148" w:rsidTr="005E32E8">
        <w:tblPrEx>
          <w:tblCellMar>
            <w:top w:w="0" w:type="dxa"/>
            <w:bottom w:w="0" w:type="dxa"/>
          </w:tblCellMar>
        </w:tblPrEx>
        <w:tc>
          <w:tcPr>
            <w:tcW w:w="3402" w:type="dxa"/>
          </w:tcPr>
          <w:p w:rsidR="00DB4148" w:rsidRPr="00B90C0B" w:rsidRDefault="00DB4148" w:rsidP="00DB414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Via Kennedy, 11 - 35010 Curtarolo (PD</w:t>
            </w:r>
            <w:r w:rsidRPr="00B90C0B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DB4148" w:rsidRDefault="00DB4148" w:rsidP="00DB4148">
            <w:pPr>
              <w:rPr>
                <w:rFonts w:ascii="Arial" w:hAnsi="Arial" w:cs="Arial"/>
                <w:i/>
                <w:sz w:val="18"/>
                <w:szCs w:val="18"/>
                <w:lang w:val="de-DE"/>
              </w:rPr>
            </w:pPr>
            <w:r w:rsidRPr="00B90C0B">
              <w:rPr>
                <w:rFonts w:ascii="Arial" w:hAnsi="Arial" w:cs="Arial"/>
                <w:i/>
                <w:sz w:val="18"/>
                <w:szCs w:val="18"/>
                <w:lang w:val="de-DE"/>
              </w:rPr>
              <w:t xml:space="preserve">Cod. Fisc. </w:t>
            </w:r>
            <w:r>
              <w:rPr>
                <w:rFonts w:ascii="Arial" w:hAnsi="Arial" w:cs="Arial"/>
                <w:i/>
                <w:sz w:val="18"/>
                <w:szCs w:val="18"/>
                <w:lang w:val="de-DE"/>
              </w:rPr>
              <w:t>80024600282</w:t>
            </w:r>
          </w:p>
          <w:p w:rsidR="00DB4148" w:rsidRPr="00B90C0B" w:rsidRDefault="00DB4148" w:rsidP="00DB414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de-DE"/>
              </w:rPr>
              <w:t>C.M. PDIC84200Q</w:t>
            </w:r>
          </w:p>
        </w:tc>
        <w:tc>
          <w:tcPr>
            <w:tcW w:w="2964" w:type="dxa"/>
          </w:tcPr>
          <w:p w:rsidR="00DB4148" w:rsidRDefault="00DB4148" w:rsidP="00DB41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0C0B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>egreteria:</w:t>
            </w:r>
          </w:p>
          <w:p w:rsidR="00DB4148" w:rsidRDefault="00DB4148" w:rsidP="00DB41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0C0B">
              <w:rPr>
                <w:rFonts w:ascii="Arial" w:hAnsi="Arial" w:cs="Arial"/>
                <w:sz w:val="18"/>
                <w:szCs w:val="18"/>
              </w:rPr>
              <w:sym w:font="Wingdings 2" w:char="F027"/>
            </w:r>
            <w:r>
              <w:rPr>
                <w:rFonts w:ascii="Arial" w:hAnsi="Arial" w:cs="Arial"/>
                <w:sz w:val="18"/>
                <w:szCs w:val="18"/>
              </w:rPr>
              <w:t xml:space="preserve">049/557332    </w:t>
            </w:r>
            <w:r w:rsidRPr="00B90C0B">
              <w:rPr>
                <w:rFonts w:ascii="Arial" w:hAnsi="Arial" w:cs="Arial"/>
                <w:sz w:val="18"/>
                <w:szCs w:val="18"/>
              </w:rPr>
              <w:sym w:font="Wingdings 2" w:char="F027"/>
            </w:r>
            <w:r>
              <w:rPr>
                <w:rFonts w:ascii="Arial" w:hAnsi="Arial" w:cs="Arial"/>
                <w:sz w:val="18"/>
                <w:szCs w:val="18"/>
              </w:rPr>
              <w:t xml:space="preserve">049/557017    </w:t>
            </w:r>
          </w:p>
          <w:p w:rsidR="00DB4148" w:rsidRDefault="00DB4148" w:rsidP="00DB41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0C0B">
              <w:rPr>
                <w:rFonts w:ascii="Arial" w:hAnsi="Arial" w:cs="Arial"/>
                <w:sz w:val="18"/>
                <w:szCs w:val="18"/>
              </w:rPr>
              <w:sym w:font="Wingdings 2" w:char="F036"/>
            </w:r>
            <w:r w:rsidRPr="00B90C0B">
              <w:rPr>
                <w:rFonts w:ascii="Arial" w:hAnsi="Arial" w:cs="Arial"/>
                <w:sz w:val="18"/>
                <w:szCs w:val="18"/>
              </w:rPr>
              <w:t>049/</w:t>
            </w:r>
            <w:r>
              <w:rPr>
                <w:rFonts w:ascii="Arial" w:hAnsi="Arial" w:cs="Arial"/>
                <w:sz w:val="18"/>
                <w:szCs w:val="18"/>
              </w:rPr>
              <w:t>9623175</w:t>
            </w:r>
          </w:p>
          <w:p w:rsidR="00DB4148" w:rsidRPr="00DB5B24" w:rsidRDefault="00DB4148" w:rsidP="00DB41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</w:t>
            </w:r>
          </w:p>
        </w:tc>
        <w:tc>
          <w:tcPr>
            <w:tcW w:w="3174" w:type="dxa"/>
          </w:tcPr>
          <w:p w:rsidR="00DB4148" w:rsidRDefault="00DB4148" w:rsidP="00DB4148">
            <w:pPr>
              <w:numPr>
                <w:ilvl w:val="0"/>
                <w:numId w:val="2"/>
              </w:numPr>
              <w:tabs>
                <w:tab w:val="clear" w:pos="720"/>
                <w:tab w:val="num" w:pos="650"/>
              </w:tabs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226435">
              <w:rPr>
                <w:rFonts w:ascii="Arial" w:hAnsi="Arial" w:cs="Arial"/>
                <w:sz w:val="18"/>
                <w:szCs w:val="18"/>
                <w:lang w:val="de-DE"/>
              </w:rPr>
              <w:t>pdic84200q@istruzione.i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>t</w:t>
            </w:r>
          </w:p>
          <w:p w:rsidR="00DB4148" w:rsidRPr="003E57A2" w:rsidRDefault="00DB4148" w:rsidP="00DB4148">
            <w:pPr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D2B61">
              <w:rPr>
                <w:rFonts w:ascii="Arial" w:hAnsi="Arial" w:cs="Arial"/>
                <w:sz w:val="12"/>
                <w:szCs w:val="12"/>
                <w:lang w:val="de-DE"/>
              </w:rPr>
              <w:t>p</w:t>
            </w:r>
            <w:r>
              <w:rPr>
                <w:rFonts w:ascii="Arial" w:hAnsi="Arial" w:cs="Arial"/>
                <w:sz w:val="12"/>
                <w:szCs w:val="12"/>
                <w:lang w:val="de-DE"/>
              </w:rPr>
              <w:t>ec</w:t>
            </w:r>
            <w:r>
              <w:rPr>
                <w:rFonts w:ascii="Arial" w:hAnsi="Arial" w:cs="Arial"/>
                <w:sz w:val="10"/>
                <w:szCs w:val="10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sym w:font="Wingdings" w:char="F02A"/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3E57A2">
              <w:rPr>
                <w:rFonts w:ascii="Arial" w:hAnsi="Arial" w:cs="Arial"/>
                <w:sz w:val="18"/>
                <w:szCs w:val="18"/>
                <w:lang w:val="de-DE"/>
              </w:rPr>
              <w:t>pdic84200q@pec.istruzione.i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t </w:t>
            </w:r>
          </w:p>
          <w:p w:rsidR="00DB4148" w:rsidRPr="008B55B5" w:rsidRDefault="00DB4148" w:rsidP="00DB414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90C0B">
              <w:rPr>
                <w:rFonts w:ascii="Arial" w:hAnsi="Arial" w:cs="Arial"/>
                <w:sz w:val="18"/>
                <w:szCs w:val="18"/>
              </w:rPr>
              <w:sym w:font="Wingdings" w:char="F0FF"/>
            </w:r>
            <w:r w:rsidRPr="008B55B5">
              <w:rPr>
                <w:rFonts w:ascii="Arial" w:hAnsi="Arial" w:cs="Arial"/>
                <w:sz w:val="18"/>
                <w:szCs w:val="18"/>
              </w:rPr>
              <w:t xml:space="preserve"> www.traibanchi.</w:t>
            </w:r>
            <w:r w:rsidR="0025330F">
              <w:rPr>
                <w:rFonts w:ascii="Arial" w:hAnsi="Arial" w:cs="Arial"/>
                <w:sz w:val="18"/>
                <w:szCs w:val="18"/>
              </w:rPr>
              <w:t>edu</w:t>
            </w:r>
            <w:r w:rsidR="005E32E8">
              <w:rPr>
                <w:rFonts w:ascii="Arial" w:hAnsi="Arial" w:cs="Arial"/>
                <w:sz w:val="18"/>
                <w:szCs w:val="18"/>
              </w:rPr>
              <w:t>.</w:t>
            </w:r>
            <w:r w:rsidRPr="008B55B5">
              <w:rPr>
                <w:rFonts w:ascii="Arial" w:hAnsi="Arial" w:cs="Arial"/>
                <w:sz w:val="18"/>
                <w:szCs w:val="18"/>
              </w:rPr>
              <w:t xml:space="preserve">it                     </w:t>
            </w:r>
          </w:p>
          <w:p w:rsidR="00DB4148" w:rsidRPr="00B90C0B" w:rsidRDefault="00DB4148" w:rsidP="00DB4148">
            <w:pPr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</w:tr>
    </w:tbl>
    <w:p w:rsidR="00A7477B" w:rsidRPr="0071529F" w:rsidRDefault="00A7477B" w:rsidP="00A7477B"/>
    <w:p w:rsidR="00A7477B" w:rsidRDefault="00A7477B">
      <w:pPr>
        <w:jc w:val="both"/>
        <w:rPr>
          <w:sz w:val="24"/>
        </w:rPr>
      </w:pPr>
    </w:p>
    <w:p w:rsidR="00CB18AC" w:rsidRDefault="00CB18AC">
      <w:pPr>
        <w:jc w:val="both"/>
        <w:rPr>
          <w:sz w:val="24"/>
        </w:rPr>
      </w:pPr>
    </w:p>
    <w:p w:rsidR="00CB18AC" w:rsidRPr="00A7477B" w:rsidRDefault="00CB18AC">
      <w:pPr>
        <w:pStyle w:val="Titolo1"/>
        <w:rPr>
          <w:b/>
          <w:i/>
        </w:rPr>
      </w:pPr>
      <w:r w:rsidRPr="00A7477B">
        <w:rPr>
          <w:b/>
          <w:i/>
        </w:rPr>
        <w:t>Al Dirigente Scolastico</w:t>
      </w:r>
    </w:p>
    <w:p w:rsidR="00CB18AC" w:rsidRPr="00A7477B" w:rsidRDefault="00CB18AC">
      <w:pPr>
        <w:jc w:val="right"/>
        <w:rPr>
          <w:b/>
          <w:i/>
          <w:sz w:val="24"/>
        </w:rPr>
      </w:pPr>
      <w:r w:rsidRPr="00A7477B">
        <w:rPr>
          <w:b/>
          <w:i/>
          <w:sz w:val="24"/>
        </w:rPr>
        <w:t>dell’Istituto Comprensivo Statale</w:t>
      </w:r>
    </w:p>
    <w:p w:rsidR="00CB18AC" w:rsidRPr="00A7477B" w:rsidRDefault="00CB18AC">
      <w:pPr>
        <w:jc w:val="right"/>
        <w:rPr>
          <w:b/>
          <w:i/>
          <w:sz w:val="24"/>
        </w:rPr>
      </w:pPr>
      <w:r w:rsidRPr="00A7477B">
        <w:rPr>
          <w:b/>
          <w:i/>
          <w:sz w:val="24"/>
        </w:rPr>
        <w:t>di Curtarolo</w:t>
      </w:r>
      <w:r w:rsidR="00A7477B">
        <w:rPr>
          <w:b/>
          <w:i/>
          <w:sz w:val="24"/>
        </w:rPr>
        <w:t xml:space="preserve"> e Campo san Martino</w:t>
      </w:r>
    </w:p>
    <w:p w:rsidR="00CB18AC" w:rsidRDefault="00CB18AC">
      <w:pPr>
        <w:jc w:val="right"/>
        <w:rPr>
          <w:sz w:val="24"/>
        </w:rPr>
      </w:pPr>
    </w:p>
    <w:p w:rsidR="00CB18AC" w:rsidRDefault="00CB18AC">
      <w:pPr>
        <w:jc w:val="both"/>
        <w:rPr>
          <w:sz w:val="24"/>
        </w:rPr>
      </w:pPr>
    </w:p>
    <w:p w:rsidR="00CB18AC" w:rsidRDefault="00CB18AC">
      <w:pPr>
        <w:jc w:val="both"/>
        <w:rPr>
          <w:b/>
          <w:sz w:val="24"/>
        </w:rPr>
      </w:pPr>
      <w:r w:rsidRPr="00A7477B">
        <w:rPr>
          <w:b/>
          <w:sz w:val="24"/>
        </w:rPr>
        <w:t xml:space="preserve">Oggetto: </w:t>
      </w:r>
      <w:r w:rsidR="00A7477B">
        <w:rPr>
          <w:b/>
          <w:sz w:val="24"/>
        </w:rPr>
        <w:t xml:space="preserve">  </w:t>
      </w:r>
      <w:r>
        <w:rPr>
          <w:b/>
          <w:sz w:val="24"/>
        </w:rPr>
        <w:t>permessi brevi e recuperi  (art.</w:t>
      </w:r>
      <w:r w:rsidR="00A7477B">
        <w:rPr>
          <w:b/>
          <w:sz w:val="24"/>
        </w:rPr>
        <w:t xml:space="preserve"> </w:t>
      </w:r>
      <w:r w:rsidR="00647860">
        <w:rPr>
          <w:b/>
          <w:sz w:val="24"/>
        </w:rPr>
        <w:t>16</w:t>
      </w:r>
      <w:r>
        <w:rPr>
          <w:b/>
          <w:sz w:val="24"/>
        </w:rPr>
        <w:t xml:space="preserve"> del CCNL del 2</w:t>
      </w:r>
      <w:r w:rsidR="00647860">
        <w:rPr>
          <w:b/>
          <w:sz w:val="24"/>
        </w:rPr>
        <w:t>9</w:t>
      </w:r>
      <w:r w:rsidR="00A7477B">
        <w:rPr>
          <w:b/>
          <w:sz w:val="24"/>
        </w:rPr>
        <w:t>/</w:t>
      </w:r>
      <w:r w:rsidR="00647860">
        <w:rPr>
          <w:b/>
          <w:sz w:val="24"/>
        </w:rPr>
        <w:t>11</w:t>
      </w:r>
      <w:r w:rsidR="00A7477B">
        <w:rPr>
          <w:b/>
          <w:sz w:val="24"/>
        </w:rPr>
        <w:t>/</w:t>
      </w:r>
      <w:r w:rsidR="00647860">
        <w:rPr>
          <w:b/>
          <w:sz w:val="24"/>
        </w:rPr>
        <w:t>2007</w:t>
      </w:r>
      <w:r>
        <w:rPr>
          <w:b/>
          <w:sz w:val="24"/>
        </w:rPr>
        <w:t>)</w:t>
      </w:r>
      <w:r w:rsidR="00A7477B">
        <w:rPr>
          <w:b/>
          <w:sz w:val="24"/>
        </w:rPr>
        <w:t>.</w:t>
      </w:r>
    </w:p>
    <w:p w:rsidR="00CB18AC" w:rsidRDefault="00CB18AC">
      <w:pPr>
        <w:jc w:val="both"/>
        <w:rPr>
          <w:sz w:val="24"/>
        </w:rPr>
      </w:pPr>
    </w:p>
    <w:p w:rsidR="00CB18AC" w:rsidRDefault="00CB18AC" w:rsidP="00A7477B">
      <w:pPr>
        <w:spacing w:line="360" w:lineRule="auto"/>
        <w:jc w:val="both"/>
        <w:rPr>
          <w:sz w:val="24"/>
        </w:rPr>
      </w:pPr>
      <w:r>
        <w:rPr>
          <w:sz w:val="24"/>
        </w:rPr>
        <w:t>Il/La  sottoscritt   _______________________________________</w:t>
      </w:r>
      <w:r w:rsidR="00A7477B">
        <w:rPr>
          <w:sz w:val="24"/>
        </w:rPr>
        <w:t xml:space="preserve"> a</w:t>
      </w:r>
      <w:r>
        <w:rPr>
          <w:sz w:val="24"/>
        </w:rPr>
        <w:t>ssunto/a a tempo determinato</w:t>
      </w:r>
      <w:r w:rsidR="00A7477B">
        <w:rPr>
          <w:sz w:val="24"/>
        </w:rPr>
        <w:t xml:space="preserve"> </w:t>
      </w:r>
      <w:r>
        <w:rPr>
          <w:sz w:val="24"/>
        </w:rPr>
        <w:t>/</w:t>
      </w:r>
      <w:r w:rsidR="00A7477B">
        <w:rPr>
          <w:sz w:val="24"/>
        </w:rPr>
        <w:t xml:space="preserve"> indeterminato</w:t>
      </w:r>
      <w:r>
        <w:rPr>
          <w:sz w:val="24"/>
        </w:rPr>
        <w:t>, in servizio nel plesso scolastico di __</w:t>
      </w:r>
      <w:r w:rsidR="00A7477B">
        <w:rPr>
          <w:sz w:val="24"/>
        </w:rPr>
        <w:t xml:space="preserve">__________________________ con la qualifica di </w:t>
      </w:r>
      <w:r w:rsidR="00E13B2D">
        <w:rPr>
          <w:sz w:val="24"/>
        </w:rPr>
        <w:t xml:space="preserve"> </w:t>
      </w:r>
      <w:r>
        <w:rPr>
          <w:sz w:val="24"/>
        </w:rPr>
        <w:t>_________________</w:t>
      </w:r>
      <w:r w:rsidR="00E13B2D">
        <w:rPr>
          <w:sz w:val="24"/>
        </w:rPr>
        <w:t>_____</w:t>
      </w:r>
      <w:r>
        <w:rPr>
          <w:sz w:val="24"/>
        </w:rPr>
        <w:t xml:space="preserve">_ </w:t>
      </w:r>
      <w:r w:rsidR="00E13B2D">
        <w:rPr>
          <w:sz w:val="24"/>
        </w:rPr>
        <w:t xml:space="preserve"> </w:t>
      </w:r>
      <w:r>
        <w:rPr>
          <w:sz w:val="24"/>
        </w:rPr>
        <w:t>classe e sezione _______</w:t>
      </w:r>
      <w:r w:rsidR="00A7477B">
        <w:rPr>
          <w:sz w:val="24"/>
        </w:rPr>
        <w:t>___</w:t>
      </w:r>
    </w:p>
    <w:p w:rsidR="00CB18AC" w:rsidRDefault="00CB18AC">
      <w:pPr>
        <w:jc w:val="both"/>
        <w:rPr>
          <w:sz w:val="24"/>
        </w:rPr>
      </w:pPr>
    </w:p>
    <w:p w:rsidR="00CB18AC" w:rsidRDefault="00CB18AC">
      <w:pPr>
        <w:jc w:val="center"/>
        <w:rPr>
          <w:b/>
          <w:sz w:val="24"/>
        </w:rPr>
      </w:pPr>
      <w:r>
        <w:rPr>
          <w:b/>
          <w:sz w:val="24"/>
        </w:rPr>
        <w:t>C H I E D E</w:t>
      </w:r>
    </w:p>
    <w:p w:rsidR="00CB18AC" w:rsidRDefault="00CB18AC">
      <w:pPr>
        <w:jc w:val="both"/>
        <w:rPr>
          <w:sz w:val="24"/>
        </w:rPr>
      </w:pPr>
    </w:p>
    <w:p w:rsidR="00CB18AC" w:rsidRDefault="00CB18AC" w:rsidP="00E13B2D">
      <w:pPr>
        <w:spacing w:line="360" w:lineRule="auto"/>
        <w:jc w:val="both"/>
        <w:rPr>
          <w:sz w:val="24"/>
        </w:rPr>
      </w:pPr>
      <w:r>
        <w:rPr>
          <w:sz w:val="24"/>
        </w:rPr>
        <w:t>alla S. V.  la concessione di un permess</w:t>
      </w:r>
      <w:r w:rsidR="00E13B2D">
        <w:rPr>
          <w:sz w:val="24"/>
        </w:rPr>
        <w:t>o il giorno _________________ dalle ore _________</w:t>
      </w:r>
      <w:r>
        <w:rPr>
          <w:sz w:val="24"/>
        </w:rPr>
        <w:t xml:space="preserve"> alle ore</w:t>
      </w:r>
      <w:r w:rsidR="00E13B2D">
        <w:rPr>
          <w:sz w:val="24"/>
        </w:rPr>
        <w:t xml:space="preserve"> </w:t>
      </w:r>
      <w:r>
        <w:rPr>
          <w:sz w:val="24"/>
        </w:rPr>
        <w:t xml:space="preserve">__________ </w:t>
      </w:r>
      <w:r w:rsidR="00E13B2D">
        <w:rPr>
          <w:sz w:val="24"/>
        </w:rPr>
        <w:t xml:space="preserve"> </w:t>
      </w:r>
      <w:r>
        <w:rPr>
          <w:sz w:val="24"/>
        </w:rPr>
        <w:t>per il seguente motivo: ________________</w:t>
      </w:r>
      <w:r w:rsidR="00E13B2D">
        <w:rPr>
          <w:sz w:val="24"/>
        </w:rPr>
        <w:t>_______________________________</w:t>
      </w:r>
    </w:p>
    <w:p w:rsidR="00E13B2D" w:rsidRDefault="00E13B2D" w:rsidP="00E13B2D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CB18AC" w:rsidRDefault="00CB18AC">
      <w:pPr>
        <w:pStyle w:val="Titolo3"/>
      </w:pPr>
      <w:r>
        <w:t>S E G N A L A</w:t>
      </w:r>
    </w:p>
    <w:p w:rsidR="00CB18AC" w:rsidRDefault="00CB18AC">
      <w:pPr>
        <w:jc w:val="both"/>
        <w:rPr>
          <w:sz w:val="24"/>
        </w:rPr>
      </w:pPr>
    </w:p>
    <w:p w:rsidR="00CB18AC" w:rsidRDefault="00CB18AC">
      <w:pPr>
        <w:jc w:val="both"/>
        <w:rPr>
          <w:sz w:val="24"/>
        </w:rPr>
      </w:pPr>
      <w:r>
        <w:rPr>
          <w:sz w:val="24"/>
        </w:rPr>
        <w:t>la  possibilità della propria sostituzione con l’/gli insegnante/i:</w:t>
      </w:r>
    </w:p>
    <w:p w:rsidR="00CB18AC" w:rsidRDefault="00CB18AC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__________________________________________________</w:t>
      </w:r>
    </w:p>
    <w:p w:rsidR="00CB18AC" w:rsidRDefault="00CB18AC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__________________________________________________</w:t>
      </w:r>
    </w:p>
    <w:p w:rsidR="00CB18AC" w:rsidRDefault="00CB18AC">
      <w:pPr>
        <w:jc w:val="both"/>
        <w:rPr>
          <w:sz w:val="24"/>
        </w:rPr>
      </w:pPr>
    </w:p>
    <w:p w:rsidR="00CB18AC" w:rsidRDefault="00CB18AC">
      <w:pPr>
        <w:pStyle w:val="Titolo2"/>
        <w:jc w:val="center"/>
        <w:rPr>
          <w:b/>
        </w:rPr>
      </w:pPr>
      <w:r>
        <w:rPr>
          <w:b/>
        </w:rPr>
        <w:t>P R O P O N E</w:t>
      </w:r>
    </w:p>
    <w:p w:rsidR="00CB18AC" w:rsidRDefault="00CB18AC">
      <w:pPr>
        <w:jc w:val="both"/>
        <w:rPr>
          <w:sz w:val="24"/>
        </w:rPr>
      </w:pPr>
    </w:p>
    <w:p w:rsidR="00E13B2D" w:rsidRDefault="00CB18AC">
      <w:pPr>
        <w:jc w:val="both"/>
        <w:rPr>
          <w:sz w:val="24"/>
        </w:rPr>
      </w:pPr>
      <w:r>
        <w:rPr>
          <w:sz w:val="24"/>
        </w:rPr>
        <w:t>di recuperare le ore di permes</w:t>
      </w:r>
      <w:r w:rsidR="00E13B2D">
        <w:rPr>
          <w:sz w:val="24"/>
        </w:rPr>
        <w:t>so il giorno _________________</w:t>
      </w:r>
      <w:r>
        <w:rPr>
          <w:sz w:val="24"/>
        </w:rPr>
        <w:t xml:space="preserve"> dalle ore ___</w:t>
      </w:r>
      <w:r w:rsidR="00E13B2D">
        <w:rPr>
          <w:sz w:val="24"/>
        </w:rPr>
        <w:t>_</w:t>
      </w:r>
      <w:r>
        <w:rPr>
          <w:sz w:val="24"/>
        </w:rPr>
        <w:t>__</w:t>
      </w:r>
      <w:r w:rsidR="00E13B2D">
        <w:rPr>
          <w:sz w:val="24"/>
        </w:rPr>
        <w:t xml:space="preserve"> alle ore ______ </w:t>
      </w:r>
      <w:r>
        <w:rPr>
          <w:sz w:val="24"/>
        </w:rPr>
        <w:t>per lo svolgimento della seguente attività: _________________________</w:t>
      </w:r>
      <w:r w:rsidR="00E13B2D">
        <w:rPr>
          <w:sz w:val="24"/>
        </w:rPr>
        <w:t>________</w:t>
      </w:r>
      <w:r>
        <w:rPr>
          <w:sz w:val="24"/>
        </w:rPr>
        <w:t>____________</w:t>
      </w:r>
    </w:p>
    <w:p w:rsidR="00CB18AC" w:rsidRDefault="00E13B2D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</w:t>
      </w:r>
      <w:r w:rsidR="00CB18AC">
        <w:rPr>
          <w:sz w:val="24"/>
        </w:rPr>
        <w:t>.</w:t>
      </w:r>
    </w:p>
    <w:p w:rsidR="00CB18AC" w:rsidRDefault="00CB18AC">
      <w:pPr>
        <w:jc w:val="both"/>
        <w:rPr>
          <w:sz w:val="24"/>
        </w:rPr>
      </w:pPr>
    </w:p>
    <w:p w:rsidR="00CB18AC" w:rsidRDefault="00CB18AC">
      <w:pPr>
        <w:jc w:val="both"/>
        <w:rPr>
          <w:sz w:val="24"/>
        </w:rPr>
      </w:pPr>
      <w:r>
        <w:rPr>
          <w:sz w:val="24"/>
        </w:rPr>
        <w:t xml:space="preserve"> </w:t>
      </w:r>
      <w:r w:rsidR="00E13B2D">
        <w:rPr>
          <w:sz w:val="24"/>
        </w:rPr>
        <w:t xml:space="preserve"> Curtarolo,  ________________</w:t>
      </w:r>
      <w:r>
        <w:rPr>
          <w:sz w:val="24"/>
        </w:rPr>
        <w:t xml:space="preserve">                                                       Firma</w:t>
      </w:r>
    </w:p>
    <w:p w:rsidR="00CB18AC" w:rsidRDefault="00CB18AC">
      <w:pPr>
        <w:jc w:val="both"/>
        <w:rPr>
          <w:sz w:val="24"/>
        </w:rPr>
      </w:pPr>
      <w:r>
        <w:rPr>
          <w:sz w:val="24"/>
        </w:rPr>
        <w:t xml:space="preserve">         </w:t>
      </w:r>
    </w:p>
    <w:p w:rsidR="00A430D3" w:rsidRDefault="00CB18AC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_________________________________  </w:t>
      </w:r>
    </w:p>
    <w:p w:rsidR="00A430D3" w:rsidRDefault="00A430D3">
      <w:pPr>
        <w:jc w:val="both"/>
        <w:rPr>
          <w:sz w:val="24"/>
        </w:rPr>
      </w:pPr>
    </w:p>
    <w:p w:rsidR="00CB18AC" w:rsidRPr="00A430D3" w:rsidRDefault="00A430D3">
      <w:pPr>
        <w:jc w:val="both"/>
        <w:rPr>
          <w:b/>
          <w:sz w:val="24"/>
        </w:rPr>
      </w:pPr>
      <w:r w:rsidRPr="00A430D3">
        <w:rPr>
          <w:b/>
          <w:sz w:val="24"/>
        </w:rPr>
        <w:t>Visto del referente di plesso</w:t>
      </w:r>
      <w:r w:rsidR="00CB18AC" w:rsidRPr="00A430D3">
        <w:rPr>
          <w:b/>
          <w:sz w:val="24"/>
        </w:rPr>
        <w:t xml:space="preserve">                                                                              </w:t>
      </w:r>
    </w:p>
    <w:p w:rsidR="00CB18AC" w:rsidRDefault="003D46F2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</w:t>
      </w:r>
    </w:p>
    <w:p w:rsidR="00DA4E76" w:rsidRDefault="00DA4E76">
      <w:pPr>
        <w:jc w:val="both"/>
        <w:rPr>
          <w:sz w:val="24"/>
        </w:rPr>
      </w:pPr>
    </w:p>
    <w:p w:rsidR="00DA4E76" w:rsidRDefault="00533712">
      <w:pPr>
        <w:jc w:val="both"/>
        <w:rPr>
          <w:sz w:val="24"/>
        </w:rPr>
      </w:pPr>
      <w:r w:rsidRPr="00533712">
        <w:rPr>
          <w:b/>
          <w:sz w:val="28"/>
          <w:szCs w:val="28"/>
        </w:rPr>
        <w:t>Visto</w:t>
      </w:r>
      <w:r>
        <w:rPr>
          <w:sz w:val="24"/>
        </w:rPr>
        <w:t>:          si concede</w:t>
      </w:r>
    </w:p>
    <w:p w:rsidR="00DA4E76" w:rsidRDefault="00DA4E76">
      <w:pPr>
        <w:jc w:val="both"/>
        <w:rPr>
          <w:sz w:val="24"/>
        </w:rPr>
      </w:pPr>
    </w:p>
    <w:p w:rsidR="00533712" w:rsidRDefault="00533712" w:rsidP="0053371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Il Dirigente Scolastico </w:t>
      </w:r>
    </w:p>
    <w:p w:rsidR="00533712" w:rsidRPr="00AA2B2E" w:rsidRDefault="00204918" w:rsidP="0053371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Prof. Adriano</w:t>
      </w:r>
      <w:r w:rsidR="00B3105E">
        <w:rPr>
          <w:sz w:val="24"/>
          <w:szCs w:val="24"/>
        </w:rPr>
        <w:t xml:space="preserve"> BREDA</w:t>
      </w:r>
    </w:p>
    <w:p w:rsidR="00F532CA" w:rsidRDefault="00F532CA">
      <w:pPr>
        <w:jc w:val="both"/>
        <w:rPr>
          <w:sz w:val="24"/>
        </w:rPr>
      </w:pPr>
    </w:p>
    <w:sectPr w:rsidR="00F532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1134" w:bottom="1134" w:left="1134" w:header="720" w:footer="720" w:gutter="0"/>
      <w:paperSrc w:first="7" w:other="7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9DB" w:rsidRDefault="00F139DB">
      <w:r>
        <w:separator/>
      </w:r>
    </w:p>
  </w:endnote>
  <w:endnote w:type="continuationSeparator" w:id="0">
    <w:p w:rsidR="00F139DB" w:rsidRDefault="00F13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30F" w:rsidRDefault="0025330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55C3" w:rsidRPr="00D10CC8" w:rsidRDefault="002555C3" w:rsidP="00D10CC8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30F" w:rsidRDefault="0025330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9DB" w:rsidRDefault="00F139DB">
      <w:r>
        <w:separator/>
      </w:r>
    </w:p>
  </w:footnote>
  <w:footnote w:type="continuationSeparator" w:id="0">
    <w:p w:rsidR="00F139DB" w:rsidRDefault="00F139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30F" w:rsidRDefault="0025330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30F" w:rsidRDefault="0025330F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30F" w:rsidRDefault="0025330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2D67B4"/>
    <w:multiLevelType w:val="hybridMultilevel"/>
    <w:tmpl w:val="9BB4DE54"/>
    <w:lvl w:ilvl="0" w:tplc="D4EC0066">
      <w:start w:val="3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F453D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05E"/>
    <w:rsid w:val="000A67CA"/>
    <w:rsid w:val="001A26A5"/>
    <w:rsid w:val="00204918"/>
    <w:rsid w:val="002122DA"/>
    <w:rsid w:val="0025330F"/>
    <w:rsid w:val="002555C3"/>
    <w:rsid w:val="002F57FF"/>
    <w:rsid w:val="003555EF"/>
    <w:rsid w:val="003C44A4"/>
    <w:rsid w:val="003D46F2"/>
    <w:rsid w:val="00400AB9"/>
    <w:rsid w:val="0050062B"/>
    <w:rsid w:val="00533712"/>
    <w:rsid w:val="005E32E8"/>
    <w:rsid w:val="00647860"/>
    <w:rsid w:val="00791A03"/>
    <w:rsid w:val="00792CE1"/>
    <w:rsid w:val="007B62CD"/>
    <w:rsid w:val="007C4307"/>
    <w:rsid w:val="00836950"/>
    <w:rsid w:val="00846CE7"/>
    <w:rsid w:val="009D339F"/>
    <w:rsid w:val="00A430D3"/>
    <w:rsid w:val="00A7477B"/>
    <w:rsid w:val="00AA2B2E"/>
    <w:rsid w:val="00AC4040"/>
    <w:rsid w:val="00B3105E"/>
    <w:rsid w:val="00B651EB"/>
    <w:rsid w:val="00B6689C"/>
    <w:rsid w:val="00BE141A"/>
    <w:rsid w:val="00CB18AC"/>
    <w:rsid w:val="00CB27C8"/>
    <w:rsid w:val="00CF4E65"/>
    <w:rsid w:val="00D10CC8"/>
    <w:rsid w:val="00DA4E76"/>
    <w:rsid w:val="00DB4148"/>
    <w:rsid w:val="00DE3A6C"/>
    <w:rsid w:val="00E13B2D"/>
    <w:rsid w:val="00E7273C"/>
    <w:rsid w:val="00F139DB"/>
    <w:rsid w:val="00F44A12"/>
    <w:rsid w:val="00F5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02055E-6DAD-421D-972F-C86BC917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ind w:firstLine="993"/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ind w:left="3540" w:firstLine="708"/>
      <w:outlineLvl w:val="6"/>
    </w:pPr>
    <w:rPr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2E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E3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uccia%20doro\Desktop\modulistica%20veloce\domanda%20permessi%20brevi%20e%20recuperi%202019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7C700-4DBD-4284-8103-1C90AB99E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domanda permessi brevi e recuperi 2019</Template>
  <TotalTime>2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DI  SCUOLA ELEMENTARE E MEDIA</vt:lpstr>
    </vt:vector>
  </TitlesOfParts>
  <Company>SCUOLA MEDIA STAT. CURTAROLO</Company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DI  SCUOLA ELEMENTARE E MEDIA</dc:title>
  <dc:subject/>
  <dc:creator>Mariuccia Doro</dc:creator>
  <cp:keywords/>
  <cp:lastModifiedBy>Mariuccia Doro</cp:lastModifiedBy>
  <cp:revision>1</cp:revision>
  <cp:lastPrinted>2019-10-12T10:15:00Z</cp:lastPrinted>
  <dcterms:created xsi:type="dcterms:W3CDTF">2019-10-12T10:14:00Z</dcterms:created>
  <dcterms:modified xsi:type="dcterms:W3CDTF">2019-10-12T10:16:00Z</dcterms:modified>
</cp:coreProperties>
</file>